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0"/>
        <w:gridCol w:w="3123"/>
        <w:gridCol w:w="1651"/>
        <w:gridCol w:w="2851"/>
      </w:tblGrid>
      <w:tr w:rsidR="00AC1C69" w:rsidRPr="00AC1C69" w:rsidTr="008B5C72">
        <w:trPr>
          <w:trHeight w:val="613"/>
        </w:trPr>
        <w:tc>
          <w:tcPr>
            <w:tcW w:w="1010" w:type="pct"/>
            <w:vAlign w:val="bottom"/>
          </w:tcPr>
          <w:p w:rsidR="00AC1C69" w:rsidRPr="00AC1C69" w:rsidRDefault="008B5C72" w:rsidP="008B5C72">
            <w:r>
              <w:t>Address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3605 Philips Hwy</w:t>
            </w:r>
          </w:p>
        </w:tc>
      </w:tr>
      <w:tr w:rsidR="00AC1C69" w:rsidRPr="00AC1C69" w:rsidTr="008B5C72">
        <w:trPr>
          <w:trHeight w:val="613"/>
        </w:trPr>
        <w:tc>
          <w:tcPr>
            <w:tcW w:w="1010" w:type="pct"/>
            <w:vAlign w:val="bottom"/>
          </w:tcPr>
          <w:p w:rsidR="00AC1C69" w:rsidRPr="00AC1C69" w:rsidRDefault="008B5C72" w:rsidP="008B5C72">
            <w:r>
              <w:t>City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Jacksonville</w:t>
            </w:r>
          </w:p>
        </w:tc>
      </w:tr>
      <w:tr w:rsidR="00AC1C69" w:rsidRPr="00AC1C69" w:rsidTr="008B5C72">
        <w:trPr>
          <w:trHeight w:val="613"/>
        </w:trPr>
        <w:tc>
          <w:tcPr>
            <w:tcW w:w="1010" w:type="pct"/>
            <w:vAlign w:val="bottom"/>
          </w:tcPr>
          <w:p w:rsidR="00AC1C69" w:rsidRPr="00AC1C69" w:rsidRDefault="008B5C72" w:rsidP="008B5C72">
            <w:r>
              <w:t>State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Florida</w:t>
            </w:r>
          </w:p>
        </w:tc>
        <w:tc>
          <w:tcPr>
            <w:tcW w:w="864" w:type="pct"/>
            <w:vAlign w:val="bottom"/>
          </w:tcPr>
          <w:p w:rsidR="00AC1C69" w:rsidRPr="00AC1C69" w:rsidRDefault="008B5C72" w:rsidP="008B5C72">
            <w:r>
              <w:t>Zip Code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32207</w:t>
            </w:r>
          </w:p>
        </w:tc>
      </w:tr>
      <w:tr w:rsidR="008B5C72" w:rsidRPr="00AC1C69" w:rsidTr="008B5C72">
        <w:trPr>
          <w:trHeight w:val="596"/>
        </w:trPr>
        <w:tc>
          <w:tcPr>
            <w:tcW w:w="1010" w:type="pct"/>
            <w:vAlign w:val="bottom"/>
          </w:tcPr>
          <w:p w:rsidR="008B5C72" w:rsidRDefault="008B5C72" w:rsidP="008B5C72">
            <w:r>
              <w:t>Country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8B5C72" w:rsidRDefault="008B5C72" w:rsidP="00AC1C69">
            <w:r>
              <w:t>United States of America</w:t>
            </w:r>
          </w:p>
        </w:tc>
      </w:tr>
      <w:tr w:rsidR="00AC1C69" w:rsidRPr="00AC1C69" w:rsidTr="008B5C72">
        <w:trPr>
          <w:trHeight w:val="596"/>
        </w:trPr>
        <w:tc>
          <w:tcPr>
            <w:tcW w:w="1010" w:type="pct"/>
            <w:vAlign w:val="bottom"/>
          </w:tcPr>
          <w:p w:rsidR="00AC1C69" w:rsidRPr="00AC1C69" w:rsidRDefault="008B5C72" w:rsidP="008B5C72">
            <w:r>
              <w:t>EIN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77-0704864</w:t>
            </w:r>
          </w:p>
        </w:tc>
      </w:tr>
      <w:tr w:rsidR="00AC1C69" w:rsidRPr="00AC1C69" w:rsidTr="008B5C72">
        <w:trPr>
          <w:trHeight w:val="613"/>
        </w:trPr>
        <w:tc>
          <w:tcPr>
            <w:tcW w:w="1010" w:type="pct"/>
            <w:vAlign w:val="bottom"/>
          </w:tcPr>
          <w:p w:rsidR="00AC1C69" w:rsidRPr="00AC1C69" w:rsidRDefault="008B5C72" w:rsidP="008B5C72">
            <w:r>
              <w:t>Phone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904-474-5673</w:t>
            </w:r>
          </w:p>
        </w:tc>
      </w:tr>
      <w:tr w:rsidR="00AC1C69" w:rsidRPr="00AC1C69" w:rsidTr="008B5C72">
        <w:trPr>
          <w:trHeight w:val="613"/>
        </w:trPr>
        <w:tc>
          <w:tcPr>
            <w:tcW w:w="1010" w:type="pct"/>
            <w:vAlign w:val="bottom"/>
          </w:tcPr>
          <w:p w:rsidR="00AC1C69" w:rsidRPr="00AC1C69" w:rsidRDefault="008B5C72" w:rsidP="008B5C72">
            <w:bookmarkStart w:id="0" w:name="_GoBack"/>
            <w:r>
              <w:t>Email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AC1C69" w:rsidRPr="00AC1C69" w:rsidRDefault="008B5C72" w:rsidP="00AC1C69">
            <w:r>
              <w:t>thesolutiondynamics@gmail.com</w:t>
            </w:r>
          </w:p>
        </w:tc>
      </w:tr>
      <w:bookmarkEnd w:id="0"/>
      <w:tr w:rsidR="008B5C72" w:rsidRPr="00AC1C69" w:rsidTr="008B5C72">
        <w:trPr>
          <w:trHeight w:val="613"/>
        </w:trPr>
        <w:tc>
          <w:tcPr>
            <w:tcW w:w="1010" w:type="pct"/>
            <w:vAlign w:val="bottom"/>
          </w:tcPr>
          <w:p w:rsidR="008B5C72" w:rsidRDefault="008B5C72" w:rsidP="008B5C72">
            <w:r>
              <w:t>Website</w:t>
            </w:r>
          </w:p>
        </w:tc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8B5C72" w:rsidRPr="00AC1C69" w:rsidRDefault="008B5C72" w:rsidP="00AC1C69">
            <w:r w:rsidRPr="008B5C72">
              <w:t>thesolutiondynamic.wixsite.com/</w:t>
            </w:r>
            <w:proofErr w:type="spellStart"/>
            <w:r w:rsidRPr="008B5C72">
              <w:t>tsd</w:t>
            </w:r>
            <w:proofErr w:type="spellEnd"/>
            <w:r w:rsidRPr="008B5C72">
              <w:t>-arc</w:t>
            </w:r>
          </w:p>
        </w:tc>
      </w:tr>
      <w:tr w:rsidR="00AC1C69" w:rsidRPr="00AC1C69" w:rsidTr="008B5C72">
        <w:trPr>
          <w:trHeight w:val="61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AC1C69" w:rsidRPr="00AC1C69" w:rsidRDefault="00AC1C69" w:rsidP="00AC1C69">
            <w:pPr>
              <w:pStyle w:val="NoSpacing"/>
            </w:pPr>
          </w:p>
        </w:tc>
      </w:tr>
    </w:tbl>
    <w:p w:rsidR="00B01049" w:rsidRDefault="00B01049" w:rsidP="00E677FE">
      <w:pPr>
        <w:rPr>
          <w:sz w:val="16"/>
          <w:szCs w:val="16"/>
        </w:rPr>
      </w:pPr>
    </w:p>
    <w:p w:rsidR="00CE6104" w:rsidRPr="00B01049" w:rsidRDefault="00CE6104" w:rsidP="00B01049">
      <w:pPr>
        <w:jc w:val="center"/>
        <w:rPr>
          <w:sz w:val="16"/>
          <w:szCs w:val="16"/>
        </w:rPr>
      </w:pPr>
    </w:p>
    <w:sectPr w:rsidR="00CE6104" w:rsidRPr="00B01049" w:rsidSect="00B01049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001" w:rsidRDefault="006F3001" w:rsidP="00650259">
      <w:pPr>
        <w:spacing w:line="240" w:lineRule="auto"/>
      </w:pPr>
      <w:r>
        <w:separator/>
      </w:r>
    </w:p>
  </w:endnote>
  <w:endnote w:type="continuationSeparator" w:id="0">
    <w:p w:rsidR="006F3001" w:rsidRDefault="006F300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DCCE1D-DC26-4008-8EDD-B1E6B9F640CC}"/>
    <w:embedBold r:id="rId2" w:fontKey="{61AFB649-4A9E-4F71-A004-1662CA8126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F772B4F-DFBD-4A75-B357-407848CDF610}"/>
    <w:embedBold r:id="rId4" w:fontKey="{C40FBF60-06A0-4C49-B350-17E149AF110A}"/>
    <w:embedItalic r:id="rId5" w:fontKey="{E70FBE9B-60AB-413F-B2D5-147A46A8AD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41BA0D8-62CA-4838-90B4-89EC56B37B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41994C4-1B58-48B5-9597-02791D14576B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8" w:fontKey="{5ECB1513-FD33-4D22-858A-F93213B89F77}"/>
    <w:embedBold r:id="rId9" w:fontKey="{DEE43CC2-484C-49DE-9D46-1B30B4D0A5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309B7" w:rsidTr="002309B7">
      <w:bookmarkStart w:id="2" w:name="_Hlk521332575" w:displacedByCustomXml="next"/>
      <w:sdt>
        <w:sdtPr>
          <w:id w:val="14823600"/>
          <w:placeholder>
            <w:docPart w:val="A2D4B9331A21414EBCBC8A8746EF44EE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2309B7" w:rsidRPr="002309B7" w:rsidRDefault="004830BA" w:rsidP="002309B7">
              <w:pPr>
                <w:pStyle w:val="Footer"/>
              </w:pPr>
              <w:r w:rsidRPr="002309B7">
                <w:t xml:space="preserve">Double click in Footer to put School Name </w:t>
              </w:r>
              <w:r>
                <w:br/>
              </w:r>
              <w:r w:rsidRPr="002309B7"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2309B7" w:rsidRDefault="002309B7" w:rsidP="002309B7">
          <w:pPr>
            <w:pStyle w:val="Footer"/>
            <w:jc w:val="right"/>
          </w:pPr>
          <w:r w:rsidRPr="00576892">
            <w:rPr>
              <w:noProof/>
            </w:rPr>
            <w:drawing>
              <wp:inline distT="0" distB="0" distL="0" distR="0" wp14:anchorId="1E7D460A" wp14:editId="46F4A02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001" w:rsidRDefault="006F3001" w:rsidP="00650259">
      <w:pPr>
        <w:spacing w:line="240" w:lineRule="auto"/>
      </w:pPr>
      <w:r>
        <w:separator/>
      </w:r>
    </w:p>
  </w:footnote>
  <w:footnote w:type="continuationSeparator" w:id="0">
    <w:p w:rsidR="006F3001" w:rsidRDefault="006F300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3426"/>
      <w:gridCol w:w="5934"/>
    </w:tblGrid>
    <w:tr w:rsidR="006F3001" w:rsidRPr="00B01049" w:rsidTr="006F3001">
      <w:trPr>
        <w:trHeight w:val="990"/>
      </w:trPr>
      <w:tc>
        <w:tcPr>
          <w:tcW w:w="1080" w:type="dxa"/>
          <w:shd w:val="clear" w:color="auto" w:fill="auto"/>
          <w:vAlign w:val="center"/>
        </w:tcPr>
        <w:p w:rsidR="00576892" w:rsidRPr="00B01049" w:rsidRDefault="007C6CCD" w:rsidP="00AC1C69">
          <w:pPr>
            <w:pStyle w:val="NoSpacing"/>
            <w:rPr>
              <w:noProof/>
            </w:rPr>
          </w:pPr>
          <w:bookmarkStart w:id="1" w:name="_Hlk521328937"/>
          <w:r w:rsidRPr="00B01049">
            <w:rPr>
              <w:noProof/>
            </w:rPr>
            <w:drawing>
              <wp:inline distT="0" distB="0" distL="0" distR="0" wp14:anchorId="73A9D707" wp14:editId="364DEE11">
                <wp:extent cx="1828800" cy="1828800"/>
                <wp:effectExtent l="76200" t="76200" r="133350" b="13335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auto"/>
          <w:vAlign w:val="center"/>
        </w:tcPr>
        <w:p w:rsidR="00576892" w:rsidRPr="006F3001" w:rsidRDefault="006F3001" w:rsidP="006F3001">
          <w:pPr>
            <w:pStyle w:val="Header"/>
            <w:rPr>
              <w:rFonts w:ascii="Britannic Bold" w:hAnsi="Britannic Bold"/>
              <w:b w:val="0"/>
              <w:sz w:val="40"/>
              <w:szCs w:val="40"/>
            </w:rPr>
          </w:pPr>
          <w:r w:rsidRPr="006F3001">
            <w:rPr>
              <w:rFonts w:ascii="Britannic Bold" w:hAnsi="Britannic Bold"/>
              <w:color w:val="auto"/>
              <w:sz w:val="40"/>
              <w:szCs w:val="40"/>
            </w:rPr>
            <w:t>THE SOLUTION DYNAMICS A.R.C.</w:t>
          </w:r>
        </w:p>
      </w:tc>
    </w:tr>
    <w:bookmarkEnd w:id="1"/>
  </w:tbl>
  <w:p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001"/>
    <w:rsid w:val="00052382"/>
    <w:rsid w:val="00061B24"/>
    <w:rsid w:val="0006568A"/>
    <w:rsid w:val="00076F0F"/>
    <w:rsid w:val="00084253"/>
    <w:rsid w:val="000D1F49"/>
    <w:rsid w:val="001217A1"/>
    <w:rsid w:val="001727CA"/>
    <w:rsid w:val="002167C7"/>
    <w:rsid w:val="002309B7"/>
    <w:rsid w:val="002B3F92"/>
    <w:rsid w:val="002C56E6"/>
    <w:rsid w:val="00355288"/>
    <w:rsid w:val="00361E11"/>
    <w:rsid w:val="003B4744"/>
    <w:rsid w:val="003F0847"/>
    <w:rsid w:val="0040090B"/>
    <w:rsid w:val="0046302A"/>
    <w:rsid w:val="004830BA"/>
    <w:rsid w:val="00487D2D"/>
    <w:rsid w:val="004A0A47"/>
    <w:rsid w:val="004D5D62"/>
    <w:rsid w:val="005112D0"/>
    <w:rsid w:val="00577E06"/>
    <w:rsid w:val="005A3BF7"/>
    <w:rsid w:val="005F2035"/>
    <w:rsid w:val="005F7990"/>
    <w:rsid w:val="0063739C"/>
    <w:rsid w:val="00650259"/>
    <w:rsid w:val="0068742F"/>
    <w:rsid w:val="006F3001"/>
    <w:rsid w:val="00770F25"/>
    <w:rsid w:val="007A35A8"/>
    <w:rsid w:val="007B0A85"/>
    <w:rsid w:val="007C6A52"/>
    <w:rsid w:val="007C6CCD"/>
    <w:rsid w:val="0082043E"/>
    <w:rsid w:val="008B5C72"/>
    <w:rsid w:val="008E203A"/>
    <w:rsid w:val="00911887"/>
    <w:rsid w:val="0091229C"/>
    <w:rsid w:val="00940E73"/>
    <w:rsid w:val="0098597D"/>
    <w:rsid w:val="009E1CB4"/>
    <w:rsid w:val="009F619A"/>
    <w:rsid w:val="009F6DDE"/>
    <w:rsid w:val="00A01C93"/>
    <w:rsid w:val="00A370A8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957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Carpool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D4B9331A21414EBCBC8A8746EF4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E4D6-F930-4CE2-9749-FB9EB2E84704}"/>
      </w:docPartPr>
      <w:docPartBody>
        <w:p w:rsidR="00000000" w:rsidRDefault="00F174C6">
          <w:pPr>
            <w:pStyle w:val="A2D4B9331A21414EBCBC8A8746EF44EE"/>
          </w:pPr>
          <w:r w:rsidRPr="00AC1C69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D4B9331A21414EBCBC8A8746EF44EE">
    <w:name w:val="A2D4B9331A21414EBCBC8A8746EF44EE"/>
  </w:style>
  <w:style w:type="paragraph" w:customStyle="1" w:styleId="07DD0EDCFE4F46D4A2A86CFAD069A530">
    <w:name w:val="07DD0EDCFE4F46D4A2A86CFAD069A530"/>
  </w:style>
  <w:style w:type="paragraph" w:customStyle="1" w:styleId="45C15BC4028A44A4BF35099BFB99E346">
    <w:name w:val="45C15BC4028A44A4BF35099BFB99E346"/>
  </w:style>
  <w:style w:type="paragraph" w:customStyle="1" w:styleId="E81443360787413AA7FC4673ED151E72">
    <w:name w:val="E81443360787413AA7FC4673ED151E72"/>
  </w:style>
  <w:style w:type="paragraph" w:customStyle="1" w:styleId="1DE937C8F2684B2CBC7967A80C12695C">
    <w:name w:val="1DE937C8F2684B2CBC7967A80C12695C"/>
  </w:style>
  <w:style w:type="paragraph" w:customStyle="1" w:styleId="0A71C23F213441678B0DD0EAE2EE44BA">
    <w:name w:val="0A71C23F213441678B0DD0EAE2EE44BA"/>
  </w:style>
  <w:style w:type="paragraph" w:customStyle="1" w:styleId="0FA675ECEAEC4B299438BCD8FF9A2C2D">
    <w:name w:val="0FA675ECEAEC4B299438BCD8FF9A2C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D11BC-7F01-4C2B-AE5F-3EE38F5409A7}">
  <ds:schemaRefs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Carpool list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2019-03-21T04:48:00Z</dcterms:created>
  <dcterms:modified xsi:type="dcterms:W3CDTF">2019-03-21T05:14:00Z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